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805" w:rsidRDefault="00D02805">
      <w:pPr>
        <w:pStyle w:val="a0"/>
        <w:jc w:val="center"/>
        <w:rPr>
          <w:sz w:val="34"/>
        </w:rPr>
      </w:pPr>
      <w:r>
        <w:rPr>
          <w:rFonts w:hint="eastAsia"/>
        </w:rPr>
        <w:t>医院里的故事</w:t>
      </w:r>
    </w:p>
    <w:p w:rsidR="00D02805" w:rsidRDefault="00D02805">
      <w:pPr>
        <w:pStyle w:val="a7"/>
        <w:rPr>
          <w:rFonts w:ascii="??????_GBK Regular" w:eastAsia="Times New Roman" w:hAnsi="??????_GBK Regular"/>
          <w:sz w:val="19"/>
        </w:rPr>
      </w:pPr>
      <w:r>
        <w:rPr>
          <w:rFonts w:ascii="方正大标宋简体" w:eastAsia="方正大标宋简体" w:hAnsi="方正大标宋简体" w:hint="eastAsia"/>
          <w:color w:val="92D050"/>
          <w:szCs w:val="22"/>
        </w:rPr>
        <w:t>活动目标</w:t>
      </w:r>
    </w:p>
    <w:p w:rsidR="00D02805" w:rsidRDefault="00D02805">
      <w:pPr>
        <w:pStyle w:val="a4"/>
        <w:ind w:left="283" w:hanging="283"/>
        <w:rPr>
          <w:sz w:val="20"/>
        </w:rPr>
      </w:pPr>
      <w:r>
        <w:rPr>
          <w:sz w:val="20"/>
        </w:rPr>
        <w:t xml:space="preserve"> </w:t>
      </w:r>
      <w:r>
        <w:rPr>
          <w:rFonts w:ascii="宋体" w:hAnsi="宋体" w:cs="宋体" w:hint="eastAsia"/>
          <w:sz w:val="20"/>
        </w:rPr>
        <w:t>能运用线条、色彩表现自己在医院经历的故事的场景。</w:t>
      </w:r>
    </w:p>
    <w:p w:rsidR="00D02805" w:rsidRDefault="00D02805">
      <w:pPr>
        <w:pStyle w:val="a4"/>
        <w:ind w:left="283" w:hanging="283"/>
      </w:pPr>
      <w:r>
        <w:rPr>
          <w:sz w:val="20"/>
        </w:rPr>
        <w:t xml:space="preserve"> </w:t>
      </w:r>
      <w:r>
        <w:rPr>
          <w:rFonts w:ascii="宋体" w:hAnsi="宋体" w:cs="宋体" w:hint="eastAsia"/>
          <w:sz w:val="20"/>
        </w:rPr>
        <w:t>感谢医务人员的辛勤劳动。</w:t>
      </w:r>
    </w:p>
    <w:p w:rsidR="00D02805" w:rsidRDefault="00D02805">
      <w:pPr>
        <w:pStyle w:val="a7"/>
        <w:rPr>
          <w:rFonts w:ascii="??????_GBK Regular" w:eastAsia="Times New Roman" w:hAnsi="??????_GBK Regular"/>
          <w:sz w:val="19"/>
        </w:rPr>
      </w:pPr>
      <w:r>
        <w:rPr>
          <w:rFonts w:ascii="方正大标宋简体" w:eastAsia="方正大标宋简体" w:hAnsi="方正大标宋简体" w:hint="eastAsia"/>
          <w:color w:val="92D050"/>
          <w:szCs w:val="22"/>
        </w:rPr>
        <w:t>活动准备</w:t>
      </w:r>
    </w:p>
    <w:p w:rsidR="00D02805" w:rsidRDefault="00D02805">
      <w:pPr>
        <w:pStyle w:val="a4"/>
        <w:ind w:left="283" w:hanging="283"/>
        <w:rPr>
          <w:sz w:val="20"/>
        </w:rPr>
      </w:pPr>
      <w:r>
        <w:rPr>
          <w:sz w:val="20"/>
        </w:rPr>
        <w:t xml:space="preserve"> </w:t>
      </w:r>
      <w:r>
        <w:rPr>
          <w:rFonts w:ascii="宋体" w:hAnsi="宋体" w:cs="宋体" w:hint="eastAsia"/>
          <w:sz w:val="20"/>
        </w:rPr>
        <w:t>幼儿操作材料第</w:t>
      </w:r>
      <w:r>
        <w:rPr>
          <w:sz w:val="20"/>
        </w:rPr>
        <w:t>3</w:t>
      </w:r>
      <w:r>
        <w:rPr>
          <w:rFonts w:ascii="宋体" w:hAnsi="宋体" w:cs="宋体" w:hint="eastAsia"/>
          <w:sz w:val="20"/>
        </w:rPr>
        <w:t>册第</w:t>
      </w:r>
      <w:r>
        <w:rPr>
          <w:sz w:val="20"/>
        </w:rPr>
        <w:t>12</w:t>
      </w:r>
      <w:r>
        <w:rPr>
          <w:rFonts w:ascii="宋体" w:hAnsi="宋体" w:cs="宋体" w:hint="eastAsia"/>
          <w:sz w:val="20"/>
        </w:rPr>
        <w:t>～</w:t>
      </w:r>
      <w:r>
        <w:rPr>
          <w:sz w:val="20"/>
        </w:rPr>
        <w:t>13</w:t>
      </w:r>
      <w:r>
        <w:rPr>
          <w:rFonts w:ascii="宋体" w:hAnsi="宋体" w:cs="宋体" w:hint="eastAsia"/>
          <w:sz w:val="20"/>
        </w:rPr>
        <w:t>页</w:t>
      </w:r>
      <w:r>
        <w:rPr>
          <w:sz w:val="20"/>
        </w:rPr>
        <w:t>“</w:t>
      </w:r>
      <w:r>
        <w:rPr>
          <w:rFonts w:ascii="宋体" w:hAnsi="宋体" w:cs="宋体" w:hint="eastAsia"/>
          <w:sz w:val="20"/>
        </w:rPr>
        <w:t>在医院里</w:t>
      </w:r>
      <w:r>
        <w:rPr>
          <w:sz w:val="20"/>
        </w:rPr>
        <w:t>”</w:t>
      </w:r>
      <w:r>
        <w:rPr>
          <w:rFonts w:ascii="宋体" w:hAnsi="宋体" w:cs="宋体" w:hint="eastAsia"/>
          <w:sz w:val="20"/>
        </w:rPr>
        <w:t>和第</w:t>
      </w:r>
      <w:r>
        <w:rPr>
          <w:sz w:val="20"/>
        </w:rPr>
        <w:t>14</w:t>
      </w:r>
      <w:r>
        <w:rPr>
          <w:rFonts w:ascii="宋体" w:hAnsi="宋体" w:cs="宋体" w:hint="eastAsia"/>
          <w:sz w:val="20"/>
        </w:rPr>
        <w:t>～</w:t>
      </w:r>
      <w:r>
        <w:rPr>
          <w:sz w:val="20"/>
        </w:rPr>
        <w:t>15</w:t>
      </w:r>
      <w:r>
        <w:rPr>
          <w:rFonts w:ascii="宋体" w:hAnsi="宋体" w:cs="宋体" w:hint="eastAsia"/>
          <w:sz w:val="20"/>
        </w:rPr>
        <w:t>页</w:t>
      </w:r>
      <w:r>
        <w:rPr>
          <w:sz w:val="20"/>
        </w:rPr>
        <w:t>“</w:t>
      </w:r>
      <w:r>
        <w:rPr>
          <w:rFonts w:ascii="宋体" w:hAnsi="宋体" w:cs="宋体" w:hint="eastAsia"/>
          <w:sz w:val="20"/>
        </w:rPr>
        <w:t>医院的工作人员</w:t>
      </w:r>
      <w:r>
        <w:rPr>
          <w:sz w:val="20"/>
        </w:rPr>
        <w:t>”</w:t>
      </w:r>
      <w:r>
        <w:rPr>
          <w:rFonts w:ascii="宋体" w:hAnsi="宋体" w:cs="宋体" w:hint="eastAsia"/>
          <w:sz w:val="20"/>
        </w:rPr>
        <w:t>，或表现医院情景的图片和视频。</w:t>
      </w:r>
    </w:p>
    <w:p w:rsidR="00D02805" w:rsidRPr="00AB57AA" w:rsidRDefault="00D02805" w:rsidP="00AB57AA">
      <w:pPr>
        <w:pStyle w:val="a4"/>
        <w:ind w:left="283" w:hanging="283"/>
        <w:rPr>
          <w:rFonts w:ascii="方正兰亭纤黑_GBK" w:eastAsia="方正兰亭纤黑_GBK" w:hAnsi="Times New Roman" w:cs="方正兰亭纤黑_GBK"/>
          <w:sz w:val="20"/>
        </w:rPr>
      </w:pPr>
      <w:r>
        <w:rPr>
          <w:sz w:val="20"/>
        </w:rPr>
        <w:t xml:space="preserve"> </w:t>
      </w:r>
      <w:r w:rsidRPr="00AB57AA">
        <w:rPr>
          <w:rFonts w:ascii="方正兰亭纤黑_GBK" w:eastAsia="方正兰亭纤黑_GBK" w:hAnsi="Times New Roman" w:cs="方正兰亭纤黑_GBK" w:hint="eastAsia"/>
          <w:sz w:val="20"/>
        </w:rPr>
        <w:t>《美术》材料包⑥“医院里的故事”或《美工》</w:t>
      </w:r>
      <w:r w:rsidRPr="00AB57AA">
        <w:rPr>
          <w:rFonts w:ascii="方正兰亭纤黑_GBK" w:eastAsia="方正兰亭纤黑_GBK" w:hAnsi="Times New Roman" w:cs="方正兰亭纤黑_GBK"/>
          <w:sz w:val="20"/>
        </w:rPr>
        <w:t>A</w:t>
      </w:r>
      <w:r w:rsidRPr="00AB57AA">
        <w:rPr>
          <w:rFonts w:ascii="方正兰亭纤黑_GBK" w:eastAsia="方正兰亭纤黑_GBK" w:hAnsi="Times New Roman" w:cs="方正兰亭纤黑_GBK" w:hint="eastAsia"/>
          <w:sz w:val="20"/>
        </w:rPr>
        <w:t>⑥“医院里的故事”。</w:t>
      </w:r>
    </w:p>
    <w:p w:rsidR="00D02805" w:rsidRDefault="00D02805" w:rsidP="00AB57AA">
      <w:pPr>
        <w:pStyle w:val="a4"/>
        <w:ind w:left="283" w:hanging="283"/>
        <w:rPr>
          <w:rFonts w:eastAsia="方正大标宋简体"/>
          <w:color w:val="C49F70"/>
          <w:sz w:val="22"/>
        </w:rPr>
      </w:pPr>
      <w:r>
        <w:rPr>
          <w:rFonts w:eastAsia="方正大标宋简体" w:hint="eastAsia"/>
        </w:rPr>
        <w:t>活动过程</w:t>
      </w:r>
    </w:p>
    <w:p w:rsidR="00D02805" w:rsidRDefault="00D02805">
      <w:pPr>
        <w:pStyle w:val="a2"/>
        <w:ind w:left="0" w:firstLine="0"/>
        <w:rPr>
          <w:rFonts w:ascii="方正兰亭黑简体 Regular" w:eastAsia="方正兰亭黑简体 Regular" w:hAnsi="方正兰亭黑简体 Regular"/>
          <w:sz w:val="19"/>
        </w:rPr>
      </w:pPr>
      <w:r>
        <w:rPr>
          <w:rFonts w:ascii="方正兰亭黑简体 Regular" w:eastAsia="方正兰亭黑简体 Regular" w:hAnsi="方正兰亭黑简体 Regular" w:hint="eastAsia"/>
          <w:sz w:val="21"/>
        </w:rPr>
        <w:t>一、在医院</w:t>
      </w:r>
    </w:p>
    <w:p w:rsidR="00D02805" w:rsidRDefault="00D02805">
      <w:pPr>
        <w:pStyle w:val="a4"/>
        <w:ind w:left="283" w:hanging="283"/>
      </w:pPr>
      <w:r>
        <w:rPr>
          <w:sz w:val="20"/>
        </w:rPr>
        <w:t>——</w:t>
      </w:r>
      <w:r>
        <w:rPr>
          <w:rFonts w:ascii="宋体" w:hAnsi="宋体" w:cs="宋体" w:hint="eastAsia"/>
          <w:sz w:val="20"/>
        </w:rPr>
        <w:t>幼儿回忆并向同伴讲述自己在医院的经历。</w:t>
      </w:r>
    </w:p>
    <w:p w:rsidR="00D02805" w:rsidRDefault="00D02805">
      <w:pPr>
        <w:pStyle w:val="a5"/>
        <w:ind w:left="283"/>
        <w:rPr>
          <w:sz w:val="20"/>
        </w:rPr>
      </w:pPr>
      <w:r>
        <w:rPr>
          <w:rFonts w:ascii="宋体" w:hAnsi="宋体" w:cs="宋体" w:hint="eastAsia"/>
          <w:sz w:val="20"/>
        </w:rPr>
        <w:t>教师：你去过医院吗？医生给病人看病时会用到哪些东西？（出示听诊器、注射器、体温计、药箱等素材图。）护士是怎么给病人打针的？请模仿一下。</w:t>
      </w:r>
    </w:p>
    <w:p w:rsidR="00D02805" w:rsidRDefault="00D02805">
      <w:pPr>
        <w:pStyle w:val="a4"/>
      </w:pPr>
      <w:r>
        <w:rPr>
          <w:sz w:val="20"/>
        </w:rPr>
        <w:t>——</w:t>
      </w:r>
      <w:r>
        <w:rPr>
          <w:rFonts w:ascii="宋体" w:hAnsi="宋体" w:cs="宋体" w:hint="eastAsia"/>
          <w:sz w:val="20"/>
        </w:rPr>
        <w:t>观看医院的情景图片或视频（或幼儿操作材料第</w:t>
      </w:r>
      <w:r>
        <w:rPr>
          <w:sz w:val="20"/>
        </w:rPr>
        <w:t>3</w:t>
      </w:r>
      <w:r>
        <w:rPr>
          <w:rFonts w:ascii="宋体" w:hAnsi="宋体" w:cs="宋体" w:hint="eastAsia"/>
          <w:sz w:val="20"/>
        </w:rPr>
        <w:t>册第</w:t>
      </w:r>
      <w:r>
        <w:rPr>
          <w:sz w:val="20"/>
        </w:rPr>
        <w:t>12</w:t>
      </w:r>
      <w:r>
        <w:rPr>
          <w:rFonts w:ascii="宋体" w:hAnsi="宋体" w:cs="宋体" w:hint="eastAsia"/>
          <w:sz w:val="20"/>
        </w:rPr>
        <w:t>～</w:t>
      </w:r>
      <w:r>
        <w:rPr>
          <w:sz w:val="20"/>
        </w:rPr>
        <w:t>15</w:t>
      </w:r>
      <w:r>
        <w:rPr>
          <w:rFonts w:ascii="宋体" w:hAnsi="宋体" w:cs="宋体" w:hint="eastAsia"/>
          <w:sz w:val="20"/>
        </w:rPr>
        <w:t>页）。</w:t>
      </w:r>
    </w:p>
    <w:p w:rsidR="00D02805" w:rsidRDefault="00D02805">
      <w:pPr>
        <w:pStyle w:val="a5"/>
        <w:ind w:left="283"/>
      </w:pPr>
      <w:r>
        <w:rPr>
          <w:rFonts w:ascii="宋体" w:hAnsi="宋体" w:cs="宋体" w:hint="eastAsia"/>
          <w:sz w:val="20"/>
        </w:rPr>
        <w:t>猜一猜这些医生可能是什么科室的医生，他们正在干什么？</w:t>
      </w:r>
    </w:p>
    <w:p w:rsidR="00D02805" w:rsidRDefault="00D02805">
      <w:pPr>
        <w:pStyle w:val="a2"/>
        <w:ind w:left="0" w:firstLine="0"/>
        <w:rPr>
          <w:rFonts w:ascii="方正兰亭黑简体 Regular" w:eastAsia="方正兰亭黑简体 Regular" w:hAnsi="方正兰亭黑简体 Regular"/>
          <w:sz w:val="19"/>
        </w:rPr>
      </w:pPr>
      <w:r>
        <w:rPr>
          <w:rFonts w:ascii="方正兰亭黑简体 Regular" w:eastAsia="方正兰亭黑简体 Regular" w:hAnsi="方正兰亭黑简体 Regular" w:hint="eastAsia"/>
          <w:sz w:val="21"/>
        </w:rPr>
        <w:t>二、医院里的故事</w:t>
      </w:r>
    </w:p>
    <w:p w:rsidR="00D02805" w:rsidRDefault="00D02805">
      <w:pPr>
        <w:pStyle w:val="a4"/>
        <w:ind w:left="283" w:hanging="283"/>
      </w:pPr>
      <w:r>
        <w:rPr>
          <w:sz w:val="20"/>
        </w:rPr>
        <w:t>——</w:t>
      </w:r>
      <w:r>
        <w:rPr>
          <w:rFonts w:ascii="宋体" w:hAnsi="宋体" w:cs="宋体" w:hint="eastAsia"/>
          <w:sz w:val="20"/>
        </w:rPr>
        <w:t>幼儿自主作画。</w:t>
      </w:r>
    </w:p>
    <w:p w:rsidR="00D02805" w:rsidRDefault="00D02805">
      <w:pPr>
        <w:pStyle w:val="a5"/>
        <w:ind w:left="283"/>
      </w:pPr>
      <w:r>
        <w:rPr>
          <w:rFonts w:ascii="宋体" w:hAnsi="宋体" w:cs="宋体" w:hint="eastAsia"/>
          <w:sz w:val="20"/>
        </w:rPr>
        <w:t>教师：今天，我们就来画一次去医院的经历。</w:t>
      </w:r>
    </w:p>
    <w:p w:rsidR="00D02805" w:rsidRDefault="00D02805">
      <w:pPr>
        <w:pStyle w:val="a4"/>
        <w:ind w:left="283" w:hanging="283"/>
        <w:rPr>
          <w:sz w:val="20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45pt;margin-top:15.15pt;width:477pt;height:30pt;z-index:251658240" strokeweight=".5pt">
            <v:stroke joinstyle="round"/>
            <v:textbox>
              <w:txbxContent>
                <w:p w:rsidR="00D02805" w:rsidRDefault="00D02805">
                  <w:pPr>
                    <w:pStyle w:val="a2"/>
                    <w:suppressAutoHyphens/>
                    <w:ind w:left="0" w:firstLine="0"/>
                    <w:rPr>
                      <w:rFonts w:ascii="方正报宋简体 Regular" w:eastAsia="方正报宋简体 Regular" w:hAnsi="方正报宋简体 Regular"/>
                      <w:sz w:val="18"/>
                    </w:rPr>
                  </w:pPr>
                  <w:r>
                    <w:rPr>
                      <w:rFonts w:hint="eastAsia"/>
                      <w:color w:val="73A467"/>
                      <w:sz w:val="20"/>
                    </w:rPr>
                    <w:t>提示：</w:t>
                  </w:r>
                  <w:r>
                    <w:rPr>
                      <w:rFonts w:ascii="方正报宋简体 Regular" w:eastAsia="方正报宋简体 Regular" w:hAnsi="方正报宋简体 Regular" w:hint="eastAsia"/>
                      <w:sz w:val="18"/>
                    </w:rPr>
                    <w:t>幼儿大胆想象，参考图片内容并结合自己的亲身经历来表现，同时借助色彩和符号来充分表达自己的感受。</w:t>
                  </w:r>
                </w:p>
                <w:p w:rsidR="00D02805" w:rsidRDefault="00D02805"/>
              </w:txbxContent>
            </v:textbox>
          </v:shape>
        </w:pict>
      </w:r>
      <w:r>
        <w:rPr>
          <w:sz w:val="20"/>
        </w:rPr>
        <w:t>——</w:t>
      </w:r>
      <w:r>
        <w:rPr>
          <w:rFonts w:ascii="宋体" w:hAnsi="宋体" w:cs="宋体" w:hint="eastAsia"/>
          <w:sz w:val="20"/>
        </w:rPr>
        <w:t>幼儿根据自己的经历大胆描绘。</w:t>
      </w:r>
    </w:p>
    <w:p w:rsidR="00D02805" w:rsidRDefault="00D02805">
      <w:pPr>
        <w:pStyle w:val="a4"/>
        <w:ind w:left="283" w:hanging="283"/>
        <w:rPr>
          <w:sz w:val="20"/>
        </w:rPr>
      </w:pPr>
    </w:p>
    <w:p w:rsidR="00D02805" w:rsidRDefault="00D02805">
      <w:pPr>
        <w:pStyle w:val="a4"/>
        <w:ind w:left="283" w:hanging="283"/>
        <w:rPr>
          <w:sz w:val="20"/>
        </w:rPr>
      </w:pPr>
    </w:p>
    <w:p w:rsidR="00D02805" w:rsidRDefault="00D02805">
      <w:pPr>
        <w:pStyle w:val="a2"/>
        <w:ind w:left="0" w:firstLine="0"/>
        <w:rPr>
          <w:rFonts w:ascii="方正兰亭黑简体 Regular" w:eastAsia="方正兰亭黑简体 Regular" w:hAnsi="方正兰亭黑简体 Regular"/>
          <w:sz w:val="19"/>
        </w:rPr>
      </w:pPr>
      <w:r>
        <w:rPr>
          <w:rFonts w:ascii="方正兰亭黑简体 Regular" w:eastAsia="方正兰亭黑简体 Regular" w:hAnsi="方正兰亭黑简体 Regular" w:hint="eastAsia"/>
          <w:sz w:val="21"/>
        </w:rPr>
        <w:t>三、保持健康，少去医院</w:t>
      </w:r>
    </w:p>
    <w:p w:rsidR="00D02805" w:rsidRDefault="00D02805">
      <w:pPr>
        <w:pStyle w:val="a4"/>
        <w:ind w:left="283" w:hanging="283"/>
        <w:rPr>
          <w:sz w:val="20"/>
        </w:rPr>
      </w:pPr>
      <w:r>
        <w:rPr>
          <w:sz w:val="20"/>
        </w:rPr>
        <w:t>——</w:t>
      </w:r>
      <w:r>
        <w:rPr>
          <w:rFonts w:ascii="宋体" w:hAnsi="宋体" w:cs="宋体" w:hint="eastAsia"/>
          <w:sz w:val="20"/>
        </w:rPr>
        <w:t>幼儿带着自己的画与同伴交流画面中的经历。</w:t>
      </w:r>
    </w:p>
    <w:p w:rsidR="00D02805" w:rsidRDefault="00D02805">
      <w:pPr>
        <w:pStyle w:val="a4"/>
        <w:ind w:left="283" w:hanging="283"/>
      </w:pPr>
      <w:r>
        <w:rPr>
          <w:sz w:val="20"/>
        </w:rPr>
        <w:t>——</w:t>
      </w:r>
      <w:r>
        <w:rPr>
          <w:rFonts w:ascii="宋体" w:hAnsi="宋体" w:cs="宋体" w:hint="eastAsia"/>
          <w:sz w:val="20"/>
        </w:rPr>
        <w:t>说说避免疾病的方法，与同伴们互祝健康。</w:t>
      </w:r>
    </w:p>
    <w:p w:rsidR="00D02805" w:rsidRDefault="00D02805">
      <w:pPr>
        <w:pStyle w:val="a7"/>
        <w:rPr>
          <w:rFonts w:ascii="??????_GBK Regular" w:eastAsia="Times New Roman" w:hAnsi="??????_GBK Regular"/>
          <w:sz w:val="19"/>
        </w:rPr>
      </w:pPr>
      <w:r>
        <w:rPr>
          <w:rFonts w:ascii="方正大标宋简体" w:eastAsia="方正大标宋简体" w:hAnsi="方正大标宋简体" w:hint="eastAsia"/>
          <w:color w:val="92D050"/>
          <w:szCs w:val="22"/>
        </w:rPr>
        <w:t>活动建议</w:t>
      </w:r>
    </w:p>
    <w:p w:rsidR="00D02805" w:rsidRDefault="00D02805">
      <w:pPr>
        <w:pStyle w:val="a4"/>
        <w:ind w:left="283" w:hanging="283"/>
      </w:pPr>
      <w:r>
        <w:rPr>
          <w:sz w:val="20"/>
        </w:rPr>
        <w:t xml:space="preserve"> </w:t>
      </w:r>
      <w:r>
        <w:rPr>
          <w:sz w:val="20"/>
          <w:lang w:val="en-US"/>
        </w:rPr>
        <w:t>·</w:t>
      </w:r>
      <w:r>
        <w:rPr>
          <w:rFonts w:ascii="宋体" w:hAnsi="宋体" w:cs="宋体" w:hint="eastAsia"/>
          <w:sz w:val="20"/>
        </w:rPr>
        <w:t>在想象画创作的过程中，幼儿的个体差异会比较大。教师要允许有差异的现象，鼓励所有幼儿大胆作画。</w:t>
      </w:r>
    </w:p>
    <w:p w:rsidR="00D02805" w:rsidRPr="00AB57AA" w:rsidRDefault="00D02805" w:rsidP="00AB57AA">
      <w:pPr>
        <w:pStyle w:val="a4"/>
        <w:ind w:left="283" w:hanging="283"/>
        <w:rPr>
          <w:sz w:val="20"/>
        </w:rPr>
      </w:pPr>
      <w:r>
        <w:t xml:space="preserve"> </w:t>
      </w:r>
      <w:r>
        <w:rPr>
          <w:lang w:val="en-US"/>
        </w:rPr>
        <w:t>·</w:t>
      </w:r>
      <w:r>
        <w:rPr>
          <w:rFonts w:hint="eastAsia"/>
        </w:rPr>
        <w:t>角色区：准备玩具听诊器、玩具注射器、药品、棉花等或利用废旧材料替代医生玩具，投放于区角，供幼儿自主游戏。</w:t>
      </w:r>
    </w:p>
    <w:p w:rsidR="00D02805" w:rsidRDefault="00D02805" w:rsidP="00AB57AA">
      <w:pPr>
        <w:pStyle w:val="a4"/>
        <w:ind w:left="283" w:hanging="283"/>
      </w:pPr>
      <w:r>
        <w:t xml:space="preserve"> </w:t>
      </w:r>
    </w:p>
    <w:p w:rsidR="00D02805" w:rsidRPr="00AB57AA" w:rsidRDefault="00D02805" w:rsidP="00AB57AA">
      <w:pPr>
        <w:pStyle w:val="a4"/>
        <w:ind w:left="283" w:hanging="283"/>
        <w:rPr>
          <w:sz w:val="20"/>
        </w:rPr>
      </w:pPr>
      <w:r>
        <w:rPr>
          <w:rFonts w:ascii="宋体" w:hAnsi="宋体" w:cs="宋体" w:hint="eastAsia"/>
        </w:rPr>
        <w:t>附：</w:t>
      </w:r>
      <w:bookmarkStart w:id="0" w:name="_GoBack"/>
      <w:bookmarkEnd w:id="0"/>
      <w:r w:rsidRPr="003559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alt="大班上美工 A 低分辨率11" style="width:138pt;height:190.5pt;visibility:visible">
            <v:imagedata r:id="rId4" o:title=""/>
          </v:shape>
        </w:pict>
      </w:r>
      <w:r>
        <w:rPr>
          <w:noProof/>
        </w:rPr>
        <w:pict>
          <v:shape id="_x0000_i1026" type="#_x0000_t75" style="width:342.75pt;height:149.25pt">
            <v:imagedata r:id="rId5" o:title=""/>
          </v:shape>
        </w:pict>
      </w:r>
    </w:p>
    <w:sectPr w:rsidR="00D02805" w:rsidRPr="00AB57AA" w:rsidSect="00663845">
      <w:pgSz w:w="11906" w:h="16838"/>
      <w:pgMar w:top="1134" w:right="1134" w:bottom="1134" w:left="1134" w:header="720" w:footer="720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宋体 Std L">
    <w:altName w:val="宋体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方正准圆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??????_GBK Regular">
    <w:altName w:val="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文鼎CS大黑">
    <w:panose1 w:val="02010609010101010101"/>
    <w:charset w:val="86"/>
    <w:family w:val="modern"/>
    <w:pitch w:val="fixed"/>
    <w:sig w:usb0="00000001" w:usb1="080E0000" w:usb2="00000010" w:usb3="00000000" w:csb0="00040000" w:csb1="00000000"/>
  </w:font>
  <w:font w:name="方正兰亭纤黑_GBK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方正兰亭黑简体 Regular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报宋简体 Regular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172A27"/>
    <w:rsid w:val="003559F0"/>
    <w:rsid w:val="00663845"/>
    <w:rsid w:val="008C3E4A"/>
    <w:rsid w:val="00AB57AA"/>
    <w:rsid w:val="00D02805"/>
    <w:rsid w:val="00E9362A"/>
    <w:rsid w:val="5F5050EF"/>
    <w:rsid w:val="650B4A69"/>
    <w:rsid w:val="68CB3D3B"/>
    <w:rsid w:val="6D535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845"/>
    <w:pPr>
      <w:jc w:val="both"/>
    </w:pPr>
    <w:rPr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[无段落样式]"/>
    <w:uiPriority w:val="99"/>
    <w:rsid w:val="00663845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dobe 宋体 Std L" w:eastAsia="Adobe 宋体 Std L" w:hAnsi="Adobe 宋体 Std L"/>
      <w:color w:val="000000"/>
      <w:kern w:val="0"/>
      <w:sz w:val="24"/>
      <w:szCs w:val="20"/>
      <w:lang w:val="zh-CN"/>
    </w:rPr>
  </w:style>
  <w:style w:type="paragraph" w:customStyle="1" w:styleId="a0">
    <w:name w:val="大标题"/>
    <w:basedOn w:val="a"/>
    <w:uiPriority w:val="99"/>
    <w:rsid w:val="00663845"/>
    <w:rPr>
      <w:rFonts w:ascii="方正准圆_GBK" w:eastAsia="方正准圆_GBK" w:hAnsi="方正准圆_GBK"/>
      <w:sz w:val="40"/>
    </w:rPr>
  </w:style>
  <w:style w:type="paragraph" w:customStyle="1" w:styleId="a1">
    <w:name w:val="正 有黑圆点"/>
    <w:basedOn w:val="a"/>
    <w:uiPriority w:val="99"/>
    <w:rsid w:val="00663845"/>
    <w:pPr>
      <w:spacing w:line="320" w:lineRule="atLeast"/>
      <w:ind w:left="170" w:hanging="170"/>
    </w:pPr>
    <w:rPr>
      <w:rFonts w:ascii="??????_GBK Regular" w:eastAsia="宋体" w:hAnsi="??????_GBK Regular"/>
      <w:sz w:val="22"/>
    </w:rPr>
  </w:style>
  <w:style w:type="paragraph" w:customStyle="1" w:styleId="a2">
    <w:name w:val="正 黑体"/>
    <w:basedOn w:val="a1"/>
    <w:next w:val="a3"/>
    <w:uiPriority w:val="99"/>
    <w:rsid w:val="00663845"/>
    <w:rPr>
      <w:rFonts w:ascii="方正黑体简体" w:eastAsia="方正黑体简体" w:hAnsi="方正黑体简体"/>
    </w:rPr>
  </w:style>
  <w:style w:type="paragraph" w:customStyle="1" w:styleId="a3">
    <w:name w:val="正 淡 圆点"/>
    <w:basedOn w:val="a"/>
    <w:uiPriority w:val="99"/>
    <w:rsid w:val="00663845"/>
    <w:pPr>
      <w:spacing w:line="316" w:lineRule="atLeast"/>
      <w:ind w:left="170" w:hanging="170"/>
    </w:pPr>
    <w:rPr>
      <w:rFonts w:ascii="??????_GBK Regular" w:eastAsia="宋体" w:hAnsi="??????_GBK Regular"/>
      <w:sz w:val="21"/>
    </w:rPr>
  </w:style>
  <w:style w:type="paragraph" w:customStyle="1" w:styleId="a4">
    <w:name w:val="区域 正文"/>
    <w:basedOn w:val="a3"/>
    <w:uiPriority w:val="99"/>
    <w:rsid w:val="00663845"/>
    <w:pPr>
      <w:spacing w:line="304" w:lineRule="atLeast"/>
    </w:pPr>
  </w:style>
  <w:style w:type="paragraph" w:customStyle="1" w:styleId="a5">
    <w:name w:val="区域 正文副本社会实践活动"/>
    <w:basedOn w:val="a3"/>
    <w:uiPriority w:val="99"/>
    <w:rsid w:val="00663845"/>
    <w:pPr>
      <w:spacing w:line="304" w:lineRule="atLeast"/>
      <w:ind w:firstLine="0"/>
    </w:pPr>
  </w:style>
  <w:style w:type="character" w:customStyle="1" w:styleId="a6">
    <w:name w:val="活动目标"/>
    <w:uiPriority w:val="99"/>
    <w:rsid w:val="00663845"/>
    <w:rPr>
      <w:rFonts w:ascii="方正大标宋简体" w:eastAsia="方正大标宋简体" w:hAnsi="方正大标宋简体"/>
      <w:color w:val="73A467"/>
      <w:sz w:val="22"/>
    </w:rPr>
  </w:style>
  <w:style w:type="character" w:customStyle="1" w:styleId="2">
    <w:name w:val="字符样式2"/>
    <w:uiPriority w:val="99"/>
    <w:rsid w:val="00663845"/>
    <w:rPr>
      <w:rFonts w:ascii="??????_GBK Regular" w:eastAsia="Times New Roman" w:hAnsi="??????_GBK Regular"/>
      <w:color w:val="9F9FA0"/>
      <w:sz w:val="21"/>
    </w:rPr>
  </w:style>
  <w:style w:type="paragraph" w:customStyle="1" w:styleId="a7">
    <w:name w:val="区域 黑体"/>
    <w:basedOn w:val="a1"/>
    <w:next w:val="a3"/>
    <w:uiPriority w:val="99"/>
    <w:rsid w:val="00663845"/>
    <w:rPr>
      <w:rFonts w:ascii="文鼎CS大黑" w:eastAsia="文鼎CS大黑" w:hAnsi="文鼎CS大黑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81</Words>
  <Characters>462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</dc:creator>
  <cp:keywords/>
  <dc:description/>
  <cp:lastModifiedBy>AutoBVT</cp:lastModifiedBy>
  <cp:revision>2</cp:revision>
  <dcterms:created xsi:type="dcterms:W3CDTF">2018-07-03T08:16:00Z</dcterms:created>
  <dcterms:modified xsi:type="dcterms:W3CDTF">2018-08-27T02:38:00Z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